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00" w:lineRule="atLeast"/>
        <w:ind w:left="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562088" cy="10689336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192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2022-02-25T09:40:56Z</dcterms:created>
  <dcterms:modified xsi:type="dcterms:W3CDTF">2022-02-25T09:40:56Z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LastSaved">
    <vt:filetime>2022-02-25T00:00:00Z</vt:filetime>
  </property>
</Properties>
</file>